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9F318" w14:textId="0F1EC7DA" w:rsidR="002E2F2E" w:rsidRPr="002E2F2E" w:rsidRDefault="006A0964">
      <w:pPr>
        <w:rPr>
          <w:sz w:val="18"/>
          <w:szCs w:val="18"/>
        </w:rPr>
      </w:pPr>
      <w:r w:rsidRPr="006A0964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F6AAAE" wp14:editId="3C05C52D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9761220" cy="11310620"/>
                <wp:effectExtent l="666750" t="0" r="640080" b="112903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220" cy="11310620"/>
                          <a:chOff x="0" y="0"/>
                          <a:chExt cx="9761417" cy="11310620"/>
                        </a:xfrm>
                      </wpg:grpSpPr>
                      <wps:wsp>
                        <wps:cNvPr id="11" name="Rectangl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8210" y="0"/>
                            <a:ext cx="7894320" cy="103784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4700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0650" y="213360"/>
                            <a:ext cx="3563620" cy="326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8380038">
                            <a:off x="752158" y="3346767"/>
                            <a:ext cx="361778" cy="3854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879159">
                            <a:off x="0" y="4792980"/>
                            <a:ext cx="9761417" cy="6517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4410" y="5379720"/>
                            <a:ext cx="3023870" cy="488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0610" y="4617720"/>
                            <a:ext cx="791845" cy="145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8011">
                            <a:off x="1024341" y="2688507"/>
                            <a:ext cx="7955441" cy="3976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3FCB6" id="Group 2" o:spid="_x0000_s1026" alt="&quot;&quot;" style="position:absolute;margin-left:0;margin-top:-31.5pt;width:768.6pt;height:890.6pt;z-index:-251657216;mso-position-horizontal:center;mso-position-horizontal-relative:margin;mso-width-relative:margin;mso-height-relative:margin" coordsize="97614,1131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">
                <v:rect id="Rectangle 11" o:spid="_x0000_s1027" alt="&quot;&quot;" style="position:absolute;left:9182;width:78943;height:10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" fillcolor="#ed7d31 [3205]" strokecolor="#ed7d31 [3205]" strokeweight="1pt">
                  <v:fill color2="#c45911 [2405]" colors="0 #ed7d31;30802f #ed7d31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8" type="#_x0000_t75" alt="&quot;&quot;" style="position:absolute;left:52006;top:2133;width:35636;height:3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">
                  <v:imagedata r:id="rId15" o:title=""/>
                </v:shape>
                <v:rect id="Rectangle 21" o:spid="_x0000_s1029" alt="&quot;&quot;" style="position:absolute;left:7521;top:33467;width:3618;height:3854;rotation:-3517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" fillcolor="#ed7d31 [3205]" stroked="f" strokeweight="1pt"/>
                <v:rect id="Rectangle 19" o:spid="_x0000_s1030" alt="&quot;&quot;" style="position:absolute;top:47929;width:97614;height:65177;rotation:9602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" fillcolor="white [3212]" stroked="f" strokeweight="1pt"/>
                <v:shape id="Picture 160" o:spid="_x0000_s1031" type="#_x0000_t75" alt="&quot;&quot;" style="position:absolute;left:9944;top:53797;width:30238;height:48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">
                  <v:imagedata r:id="rId16" o:title=""/>
                </v:shape>
                <v:shape id="Picture 150" o:spid="_x0000_s1032" type="#_x0000_t75" alt="&quot;&quot;" style="position:absolute;left:10706;top:46177;width:7918;height:1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">
                  <v:imagedata r:id="rId17" o:title=""/>
                </v:shape>
                <v:shape id="Picture 149" o:spid="_x0000_s1033" type="#_x0000_t75" alt="&quot;&quot;" style="position:absolute;left:10243;top:26885;width:79554;height:39767;rotation:1505155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">
                  <v:imagedata r:id="rId18" o:title=""/>
                </v:shape>
                <w10:wrap anchorx="margin"/>
              </v:group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20"/>
        <w:gridCol w:w="3848"/>
        <w:gridCol w:w="3352"/>
      </w:tblGrid>
      <w:tr w:rsidR="008F0A75" w:rsidRPr="002E05B8" w14:paraId="1D64DDED" w14:textId="77777777" w:rsidTr="002E2F2E">
        <w:trPr>
          <w:trHeight w:val="837"/>
        </w:trPr>
        <w:tc>
          <w:tcPr>
            <w:tcW w:w="8168" w:type="dxa"/>
            <w:gridSpan w:val="2"/>
            <w:shd w:val="clear" w:color="auto" w:fill="000000" w:themeFill="text1"/>
            <w:vAlign w:val="center"/>
          </w:tcPr>
          <w:p w14:paraId="494FC2A0" w14:textId="2685A8AA" w:rsidR="008F0A75" w:rsidRPr="002E05B8" w:rsidRDefault="00000000" w:rsidP="00A350F2">
            <w:pPr>
              <w:pStyle w:val="Tagline"/>
            </w:pPr>
            <w:sdt>
              <w:sdtPr>
                <w:id w:val="-1086461908"/>
                <w:placeholder>
                  <w:docPart w:val="A24E4CF37B7341C7B68BF554251E6049"/>
                </w:placeholder>
                <w:temporary/>
                <w:showingPlcHdr/>
                <w15:appearance w15:val="hidden"/>
              </w:sdtPr>
              <w:sdtContent>
                <w:r w:rsidR="008F0A75" w:rsidRPr="002E05B8">
                  <w:t>Get ready for a super scary</w:t>
                </w:r>
              </w:sdtContent>
            </w:sdt>
            <w:r w:rsidR="001B1B94">
              <w:t xml:space="preserve"> </w:t>
            </w:r>
          </w:p>
        </w:tc>
        <w:tc>
          <w:tcPr>
            <w:tcW w:w="3352" w:type="dxa"/>
            <w:vAlign w:val="center"/>
          </w:tcPr>
          <w:p w14:paraId="13EA44FA" w14:textId="172388CF" w:rsidR="008F0A75" w:rsidRPr="002E05B8" w:rsidRDefault="008F0A75" w:rsidP="00A350F2">
            <w:pPr>
              <w:pStyle w:val="Tagline"/>
            </w:pPr>
          </w:p>
        </w:tc>
      </w:tr>
      <w:tr w:rsidR="008F0A75" w:rsidRPr="002E05B8" w14:paraId="11792118" w14:textId="77777777" w:rsidTr="002E2F2E">
        <w:trPr>
          <w:trHeight w:val="2466"/>
        </w:trPr>
        <w:tc>
          <w:tcPr>
            <w:tcW w:w="11520" w:type="dxa"/>
            <w:gridSpan w:val="3"/>
            <w:vAlign w:val="center"/>
          </w:tcPr>
          <w:p w14:paraId="41A27BEE" w14:textId="77777777" w:rsidR="008F0A75" w:rsidRPr="002E05B8" w:rsidRDefault="008F0A75" w:rsidP="00A350F2">
            <w:r w:rsidRPr="002E05B8">
              <w:rPr>
                <w:noProof/>
              </w:rPr>
              <mc:AlternateContent>
                <mc:Choice Requires="wps">
                  <w:drawing>
                    <wp:inline distT="0" distB="0" distL="0" distR="0" wp14:anchorId="53EAAA46" wp14:editId="763C586E">
                      <wp:extent cx="4914900" cy="1343025"/>
                      <wp:effectExtent l="0" t="0" r="0" b="635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49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09706A" w14:textId="77777777" w:rsidR="00645D9C" w:rsidRDefault="00000000" w:rsidP="008F0A75">
                                  <w:pPr>
                                    <w:pStyle w:val="Title"/>
                                  </w:pPr>
                                  <w:sdt>
                                    <w:sdtPr>
                                      <w:id w:val="-929045450"/>
                                      <w:placeholder>
                                        <w:docPart w:val="B46FCF9AAE9F4398ACB3DEAAD80231F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r w:rsidR="008F0A75" w:rsidRPr="00246ED0">
                                        <w:t>HALLOWEEN</w:t>
                                      </w:r>
                                    </w:sdtContent>
                                  </w:sdt>
                                </w:p>
                                <w:p w14:paraId="0C9D4C06" w14:textId="66EF1BC6" w:rsidR="008F0A75" w:rsidRPr="00246ED0" w:rsidRDefault="00645D9C" w:rsidP="008F0A75">
                                  <w:pPr>
                                    <w:pStyle w:val="Title"/>
                                  </w:pPr>
                                  <w:r>
                                    <w:t>Dance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3EAAA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387pt;height:105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" filled="f" stroked="f">
                      <v:textbox style="mso-fit-shape-to-text:t">
                        <w:txbxContent>
                          <w:p w14:paraId="7E09706A" w14:textId="77777777" w:rsidR="00645D9C" w:rsidRDefault="00000000" w:rsidP="008F0A75">
                            <w:pPr>
                              <w:pStyle w:val="Title"/>
                            </w:pPr>
                            <w:sdt>
                              <w:sdtPr>
                                <w:id w:val="-929045450"/>
                                <w:placeholder>
                                  <w:docPart w:val="B46FCF9AAE9F4398ACB3DEAAD80231F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="008F0A75" w:rsidRPr="00246ED0">
                                  <w:t>HALLOWEEN</w:t>
                                </w:r>
                              </w:sdtContent>
                            </w:sdt>
                          </w:p>
                          <w:p w14:paraId="0C9D4C06" w14:textId="66EF1BC6" w:rsidR="008F0A75" w:rsidRPr="00246ED0" w:rsidRDefault="00645D9C" w:rsidP="008F0A75">
                            <w:pPr>
                              <w:pStyle w:val="Title"/>
                            </w:pPr>
                            <w:r>
                              <w:t>Dance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F0A75" w:rsidRPr="00341526" w14:paraId="237A29E7" w14:textId="77777777" w:rsidTr="002E2F2E">
        <w:trPr>
          <w:trHeight w:val="4905"/>
        </w:trPr>
        <w:tc>
          <w:tcPr>
            <w:tcW w:w="11520" w:type="dxa"/>
            <w:gridSpan w:val="3"/>
          </w:tcPr>
          <w:p w14:paraId="6EF76211" w14:textId="47173A6D" w:rsidR="008F0A75" w:rsidRPr="00341526" w:rsidRDefault="008F0A75" w:rsidP="00A350F2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25647CA3" w14:textId="77777777" w:rsidTr="002E2F2E">
        <w:tc>
          <w:tcPr>
            <w:tcW w:w="11520" w:type="dxa"/>
            <w:gridSpan w:val="3"/>
            <w:vAlign w:val="center"/>
          </w:tcPr>
          <w:p w14:paraId="20A642FC" w14:textId="615EBA0F" w:rsidR="008F0A75" w:rsidRPr="002E05B8" w:rsidRDefault="00633819" w:rsidP="00A350F2">
            <w:pPr>
              <w:pStyle w:val="Date"/>
            </w:pPr>
            <w:r>
              <w:t>Saturday, Nov 1, 2025</w:t>
            </w:r>
          </w:p>
        </w:tc>
      </w:tr>
      <w:tr w:rsidR="008F0A75" w:rsidRPr="002E05B8" w14:paraId="7896B025" w14:textId="77777777" w:rsidTr="00633819">
        <w:trPr>
          <w:trHeight w:val="116"/>
        </w:trPr>
        <w:tc>
          <w:tcPr>
            <w:tcW w:w="4320" w:type="dxa"/>
          </w:tcPr>
          <w:p w14:paraId="1B0E50CF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200" w:type="dxa"/>
            <w:gridSpan w:val="2"/>
            <w:tcBorders>
              <w:bottom w:val="single" w:sz="24" w:space="0" w:color="ED7D31" w:themeColor="accent2"/>
            </w:tcBorders>
          </w:tcPr>
          <w:p w14:paraId="0F3ED5A4" w14:textId="34B9480E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742B0983" w14:textId="77777777" w:rsidTr="00633819">
        <w:trPr>
          <w:trHeight w:val="603"/>
        </w:trPr>
        <w:tc>
          <w:tcPr>
            <w:tcW w:w="4320" w:type="dxa"/>
          </w:tcPr>
          <w:p w14:paraId="47F064CA" w14:textId="77777777" w:rsidR="008F0A75" w:rsidRPr="002E05B8" w:rsidRDefault="008F0A75" w:rsidP="00A350F2">
            <w:pPr>
              <w:pStyle w:val="Address"/>
            </w:pPr>
          </w:p>
        </w:tc>
        <w:tc>
          <w:tcPr>
            <w:tcW w:w="720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6C578235" w14:textId="1CD8733A" w:rsidR="008F0A75" w:rsidRPr="00633819" w:rsidRDefault="00633819" w:rsidP="00633819">
            <w:pPr>
              <w:pStyle w:val="Address"/>
              <w:jc w:val="center"/>
              <w:rPr>
                <w:sz w:val="60"/>
                <w:szCs w:val="60"/>
              </w:rPr>
            </w:pPr>
            <w:r w:rsidRPr="00633819">
              <w:rPr>
                <w:sz w:val="60"/>
                <w:szCs w:val="60"/>
              </w:rPr>
              <w:t xml:space="preserve">Ripley Co Fairgrounds </w:t>
            </w:r>
          </w:p>
        </w:tc>
      </w:tr>
      <w:tr w:rsidR="008F0A75" w:rsidRPr="002E05B8" w14:paraId="28ED44B0" w14:textId="77777777" w:rsidTr="00633819">
        <w:trPr>
          <w:trHeight w:val="116"/>
        </w:trPr>
        <w:tc>
          <w:tcPr>
            <w:tcW w:w="4320" w:type="dxa"/>
          </w:tcPr>
          <w:p w14:paraId="3218D3E9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20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7D866C14" w14:textId="282B5168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0F6481AB" w14:textId="77777777" w:rsidTr="00E71199">
        <w:trPr>
          <w:trHeight w:val="765"/>
        </w:trPr>
        <w:tc>
          <w:tcPr>
            <w:tcW w:w="4320" w:type="dxa"/>
          </w:tcPr>
          <w:p w14:paraId="3170CC82" w14:textId="77777777" w:rsidR="008F0A75" w:rsidRPr="002E05B8" w:rsidRDefault="008F0A75" w:rsidP="00A350F2">
            <w:pPr>
              <w:pStyle w:val="Heading1"/>
            </w:pPr>
          </w:p>
        </w:tc>
        <w:tc>
          <w:tcPr>
            <w:tcW w:w="7200" w:type="dxa"/>
            <w:gridSpan w:val="2"/>
            <w:shd w:val="clear" w:color="auto" w:fill="ED7D31" w:themeFill="accent2"/>
            <w:vAlign w:val="center"/>
          </w:tcPr>
          <w:p w14:paraId="648C32A6" w14:textId="69646709" w:rsidR="008F0A75" w:rsidRPr="006A0964" w:rsidRDefault="006C76F1" w:rsidP="00A350F2">
            <w:pPr>
              <w:pStyle w:val="Heading1"/>
              <w:rPr>
                <w:sz w:val="52"/>
                <w:szCs w:val="52"/>
              </w:rPr>
            </w:pPr>
            <w:r w:rsidRPr="006A0964">
              <w:rPr>
                <w:sz w:val="52"/>
                <w:szCs w:val="52"/>
              </w:rPr>
              <w:t>Music by Dusty Rangers</w:t>
            </w:r>
          </w:p>
          <w:p w14:paraId="4F627663" w14:textId="0E5C6306" w:rsidR="006C76F1" w:rsidRPr="006C76F1" w:rsidRDefault="00911DAD" w:rsidP="006A0964">
            <w:pPr>
              <w:jc w:val="center"/>
            </w:pPr>
            <w:r>
              <w:t>From 7pm – 12am</w:t>
            </w:r>
          </w:p>
        </w:tc>
      </w:tr>
      <w:tr w:rsidR="008F0A75" w:rsidRPr="002E05B8" w14:paraId="246C2FC7" w14:textId="77777777" w:rsidTr="00633819">
        <w:trPr>
          <w:trHeight w:val="116"/>
        </w:trPr>
        <w:tc>
          <w:tcPr>
            <w:tcW w:w="4320" w:type="dxa"/>
          </w:tcPr>
          <w:p w14:paraId="1DCF3E76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200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329BF754" w14:textId="7942F215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50C0A857" w14:textId="77777777" w:rsidTr="00911DAD">
        <w:trPr>
          <w:trHeight w:val="1110"/>
        </w:trPr>
        <w:tc>
          <w:tcPr>
            <w:tcW w:w="4320" w:type="dxa"/>
          </w:tcPr>
          <w:p w14:paraId="6571AC19" w14:textId="77777777" w:rsidR="008F0A75" w:rsidRPr="002E05B8" w:rsidRDefault="008F0A75" w:rsidP="00A350F2">
            <w:pPr>
              <w:pStyle w:val="RSVPName"/>
            </w:pPr>
          </w:p>
        </w:tc>
        <w:tc>
          <w:tcPr>
            <w:tcW w:w="720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419531D0" w14:textId="5BB58F15" w:rsidR="006C76F1" w:rsidRDefault="006C76F1" w:rsidP="00633819">
            <w:pPr>
              <w:pStyle w:val="RSVPNam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Costume contest at 1</w:t>
            </w:r>
            <w:r w:rsidR="00911DAD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pm</w:t>
            </w:r>
          </w:p>
          <w:p w14:paraId="031B9726" w14:textId="77777777" w:rsidR="006C76F1" w:rsidRDefault="006C76F1" w:rsidP="00633819">
            <w:pPr>
              <w:pStyle w:val="RSVPNam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$5 per person cover charge</w:t>
            </w:r>
          </w:p>
          <w:p w14:paraId="54E42DDF" w14:textId="75A93EEA" w:rsidR="00911DAD" w:rsidRPr="006C76F1" w:rsidRDefault="00087E0F" w:rsidP="00911DAD">
            <w:pPr>
              <w:pStyle w:val="RSVPNam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Food Available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9D9C563" wp14:editId="58D9F083">
                  <wp:extent cx="219710" cy="219710"/>
                  <wp:effectExtent l="0" t="0" r="8890" b="8890"/>
                  <wp:docPr id="8262151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11DAD">
              <w:rPr>
                <w:sz w:val="32"/>
                <w:szCs w:val="32"/>
              </w:rPr>
              <w:t>BYO</w:t>
            </w:r>
            <w:r w:rsidR="00696739">
              <w:rPr>
                <w:sz w:val="32"/>
                <w:szCs w:val="32"/>
              </w:rPr>
              <w:t>B</w:t>
            </w:r>
            <w:r w:rsidR="00696739">
              <w:rPr>
                <w:noProof/>
                <w:sz w:val="32"/>
                <w:szCs w:val="32"/>
              </w:rPr>
              <w:drawing>
                <wp:inline distT="0" distB="0" distL="0" distR="0" wp14:anchorId="28CDC644" wp14:editId="793BE116">
                  <wp:extent cx="219075" cy="219075"/>
                  <wp:effectExtent l="0" t="0" r="9525" b="9525"/>
                  <wp:docPr id="2113033851" name="Graphic 2" descr="Skul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033851" name="Graphic 2113033851" descr="Skull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739">
              <w:rPr>
                <w:sz w:val="32"/>
                <w:szCs w:val="32"/>
              </w:rPr>
              <w:t>C</w:t>
            </w:r>
            <w:r w:rsidR="006C76F1">
              <w:rPr>
                <w:sz w:val="32"/>
                <w:szCs w:val="32"/>
              </w:rPr>
              <w:t xml:space="preserve">amping </w:t>
            </w:r>
            <w:r>
              <w:rPr>
                <w:sz w:val="32"/>
                <w:szCs w:val="32"/>
              </w:rPr>
              <w:t>A</w:t>
            </w:r>
            <w:r w:rsidR="006C76F1">
              <w:rPr>
                <w:sz w:val="32"/>
                <w:szCs w:val="32"/>
              </w:rPr>
              <w:t>vailable</w:t>
            </w:r>
          </w:p>
        </w:tc>
      </w:tr>
      <w:tr w:rsidR="008F0A75" w:rsidRPr="002E05B8" w14:paraId="05AC7D40" w14:textId="77777777" w:rsidTr="006A0964">
        <w:trPr>
          <w:trHeight w:val="20"/>
        </w:trPr>
        <w:tc>
          <w:tcPr>
            <w:tcW w:w="4320" w:type="dxa"/>
          </w:tcPr>
          <w:p w14:paraId="0A06F3C4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20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47C257BB" w14:textId="6F9C9CF4" w:rsidR="008F0A75" w:rsidRPr="002E05B8" w:rsidRDefault="00911DAD" w:rsidP="00A350F2">
            <w:pPr>
              <w:pStyle w:val="NoSpacing"/>
            </w:pPr>
            <w:r w:rsidRPr="00911DAD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7A1867D7" wp14:editId="7994C01C">
                      <wp:simplePos x="0" y="0"/>
                      <wp:positionH relativeFrom="column">
                        <wp:posOffset>-285750</wp:posOffset>
                      </wp:positionH>
                      <wp:positionV relativeFrom="page">
                        <wp:posOffset>45720</wp:posOffset>
                      </wp:positionV>
                      <wp:extent cx="4829175" cy="78105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917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55E52" w14:textId="40470F6B" w:rsidR="00911DAD" w:rsidRDefault="00911DAD" w:rsidP="00911DAD">
                                  <w:pPr>
                                    <w:jc w:val="center"/>
                                  </w:pPr>
                                  <w:r>
                                    <w:t>Call 812-689-6535 for reservations or more info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867D7" id="Text Box 2" o:spid="_x0000_s1027" type="#_x0000_t202" style="position:absolute;margin-left:-22.5pt;margin-top:3.6pt;width:380.25pt;height:61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" stroked="f">
                      <v:textbox>
                        <w:txbxContent>
                          <w:p w14:paraId="59D55E52" w14:textId="40470F6B" w:rsidR="00911DAD" w:rsidRDefault="00911DAD" w:rsidP="00911DAD">
                            <w:pPr>
                              <w:jc w:val="center"/>
                            </w:pPr>
                            <w:r>
                              <w:t>Call 812-689-6535 for reservations or more info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55F5A639" w14:textId="77777777" w:rsidR="00900AC3" w:rsidRPr="00430E1E" w:rsidRDefault="00DB2207" w:rsidP="008F0A75">
      <w:pPr>
        <w:pStyle w:val="NoSpacing"/>
      </w:pPr>
      <w:r w:rsidRPr="00430E1E">
        <w:t xml:space="preserve"> </w:t>
      </w:r>
    </w:p>
    <w:sectPr w:rsidR="00900AC3" w:rsidRPr="00430E1E" w:rsidSect="00764C9C">
      <w:footerReference w:type="default" r:id="rId22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543BE" w14:textId="77777777" w:rsidR="000C0596" w:rsidRDefault="000C0596" w:rsidP="00BE19C3">
      <w:r>
        <w:separator/>
      </w:r>
    </w:p>
  </w:endnote>
  <w:endnote w:type="continuationSeparator" w:id="0">
    <w:p w14:paraId="79A870E3" w14:textId="77777777" w:rsidR="000C0596" w:rsidRDefault="000C0596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8CD9" w14:textId="77777777" w:rsidR="00FD40B5" w:rsidRPr="00430E1E" w:rsidRDefault="00430E1E">
    <w:pPr>
      <w:pStyle w:val="Footer"/>
    </w:pPr>
    <w:r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5213B" w14:textId="77777777" w:rsidR="000C0596" w:rsidRDefault="000C0596" w:rsidP="00BE19C3">
      <w:r>
        <w:separator/>
      </w:r>
    </w:p>
  </w:footnote>
  <w:footnote w:type="continuationSeparator" w:id="0">
    <w:p w14:paraId="418E61C1" w14:textId="77777777" w:rsidR="000C0596" w:rsidRDefault="000C0596" w:rsidP="00BE1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819"/>
    <w:rsid w:val="00001B30"/>
    <w:rsid w:val="00025A94"/>
    <w:rsid w:val="000354DE"/>
    <w:rsid w:val="000407B1"/>
    <w:rsid w:val="00081EAB"/>
    <w:rsid w:val="00087E0F"/>
    <w:rsid w:val="000A29F2"/>
    <w:rsid w:val="000B1CAD"/>
    <w:rsid w:val="000C0596"/>
    <w:rsid w:val="000D6BE8"/>
    <w:rsid w:val="00137BB1"/>
    <w:rsid w:val="00145076"/>
    <w:rsid w:val="0014527C"/>
    <w:rsid w:val="001B1B94"/>
    <w:rsid w:val="001C6580"/>
    <w:rsid w:val="0022353E"/>
    <w:rsid w:val="00246ED0"/>
    <w:rsid w:val="002E05B8"/>
    <w:rsid w:val="002E2F2E"/>
    <w:rsid w:val="00302F3F"/>
    <w:rsid w:val="00341526"/>
    <w:rsid w:val="00355C06"/>
    <w:rsid w:val="00365F40"/>
    <w:rsid w:val="003D09B2"/>
    <w:rsid w:val="003E0739"/>
    <w:rsid w:val="00430E1E"/>
    <w:rsid w:val="00435445"/>
    <w:rsid w:val="00480195"/>
    <w:rsid w:val="004A36C4"/>
    <w:rsid w:val="004B20D8"/>
    <w:rsid w:val="00532FF4"/>
    <w:rsid w:val="005730D0"/>
    <w:rsid w:val="0058618D"/>
    <w:rsid w:val="005B7C00"/>
    <w:rsid w:val="005C0577"/>
    <w:rsid w:val="005F3D9A"/>
    <w:rsid w:val="005F785B"/>
    <w:rsid w:val="00633819"/>
    <w:rsid w:val="00645D9C"/>
    <w:rsid w:val="00645FF5"/>
    <w:rsid w:val="00682793"/>
    <w:rsid w:val="00696739"/>
    <w:rsid w:val="006A0964"/>
    <w:rsid w:val="006C4240"/>
    <w:rsid w:val="006C76F1"/>
    <w:rsid w:val="006E19CD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8F0A75"/>
    <w:rsid w:val="00900AC3"/>
    <w:rsid w:val="00911DAD"/>
    <w:rsid w:val="00922E7F"/>
    <w:rsid w:val="00946D48"/>
    <w:rsid w:val="00947D44"/>
    <w:rsid w:val="009C7173"/>
    <w:rsid w:val="00A81C5F"/>
    <w:rsid w:val="00A9196E"/>
    <w:rsid w:val="00A91DA5"/>
    <w:rsid w:val="00AF49F3"/>
    <w:rsid w:val="00B001A8"/>
    <w:rsid w:val="00B26AB8"/>
    <w:rsid w:val="00B5322C"/>
    <w:rsid w:val="00B73601"/>
    <w:rsid w:val="00BB3DD3"/>
    <w:rsid w:val="00BE19C3"/>
    <w:rsid w:val="00C042AA"/>
    <w:rsid w:val="00C160C1"/>
    <w:rsid w:val="00C46550"/>
    <w:rsid w:val="00C853F5"/>
    <w:rsid w:val="00D83F10"/>
    <w:rsid w:val="00DB2207"/>
    <w:rsid w:val="00DC6D15"/>
    <w:rsid w:val="00E43589"/>
    <w:rsid w:val="00E56D89"/>
    <w:rsid w:val="00E57814"/>
    <w:rsid w:val="00E70DA6"/>
    <w:rsid w:val="00E71199"/>
    <w:rsid w:val="00E71964"/>
    <w:rsid w:val="00E8134E"/>
    <w:rsid w:val="00F22AE9"/>
    <w:rsid w:val="00F26DD9"/>
    <w:rsid w:val="00F661F6"/>
    <w:rsid w:val="00F824AF"/>
    <w:rsid w:val="00FA5AAA"/>
    <w:rsid w:val="00FD40B5"/>
    <w:rsid w:val="00FE000B"/>
    <w:rsid w:val="00FE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19B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irgrounds\AppData\Roaming\Microsoft\Templates\Spooky%20bat%20Halloween%20party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4E4CF37B7341C7B68BF554251E6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EE849-33FD-4B35-B633-091636541E28}"/>
      </w:docPartPr>
      <w:docPartBody>
        <w:p w:rsidR="00404289" w:rsidRDefault="00000000">
          <w:pPr>
            <w:pStyle w:val="A24E4CF37B7341C7B68BF554251E6049"/>
          </w:pPr>
          <w:r w:rsidRPr="002E05B8">
            <w:t>Get ready for a super scary</w:t>
          </w:r>
        </w:p>
      </w:docPartBody>
    </w:docPart>
    <w:docPart>
      <w:docPartPr>
        <w:name w:val="B46FCF9AAE9F4398ACB3DEAAD8023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4C74E-0165-4AFB-94EF-C52F99414AED}"/>
      </w:docPartPr>
      <w:docPartBody>
        <w:p w:rsidR="00404289" w:rsidRDefault="00000000">
          <w:pPr>
            <w:pStyle w:val="B46FCF9AAE9F4398ACB3DEAAD80231FE"/>
          </w:pPr>
          <w:r w:rsidRPr="00246ED0">
            <w:t>HALLOWEEN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ED4"/>
    <w:rsid w:val="00404289"/>
    <w:rsid w:val="00420ED4"/>
    <w:rsid w:val="005F785B"/>
    <w:rsid w:val="008550C3"/>
    <w:rsid w:val="00F6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4E4CF37B7341C7B68BF554251E6049">
    <w:name w:val="A24E4CF37B7341C7B68BF554251E6049"/>
  </w:style>
  <w:style w:type="paragraph" w:customStyle="1" w:styleId="B46FCF9AAE9F4398ACB3DEAAD80231FE">
    <w:name w:val="B46FCF9AAE9F4398ACB3DEAAD8023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12B45-881D-4632-B01E-C64688D145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F7A153-4241-4880-B9ED-EE7C8C05FE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4B645F7C-397C-4610-88BB-8BCBAE32A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89DC73-0356-41F8-89D0-D7561D5D9E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2025-08-18T17:03:00Z</dcterms:created>
  <dcterms:modified xsi:type="dcterms:W3CDTF">2025-08-18T17:12:00Z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